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692E5E" w14:textId="377D072D" w:rsidR="001729C7" w:rsidRDefault="0073202A">
      <w:pPr>
        <w:pStyle w:val="Heading1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5028379" wp14:editId="7B4C28FE">
            <wp:simplePos x="0" y="0"/>
            <wp:positionH relativeFrom="page">
              <wp:posOffset>1179195</wp:posOffset>
            </wp:positionH>
            <wp:positionV relativeFrom="page">
              <wp:posOffset>1364615</wp:posOffset>
            </wp:positionV>
            <wp:extent cx="2679700" cy="1971675"/>
            <wp:effectExtent l="228600" t="279400" r="241300" b="263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2-2404954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253759">
                      <a:off x="0" y="0"/>
                      <a:ext cx="2679700" cy="197167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8C2DABC" wp14:editId="52891387">
            <wp:simplePos x="0" y="0"/>
            <wp:positionH relativeFrom="page">
              <wp:posOffset>6793865</wp:posOffset>
            </wp:positionH>
            <wp:positionV relativeFrom="page">
              <wp:posOffset>1608455</wp:posOffset>
            </wp:positionV>
            <wp:extent cx="2878455" cy="2225040"/>
            <wp:effectExtent l="330200" t="381000" r="321945" b="3911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2-1823902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8893">
                      <a:off x="0" y="0"/>
                      <a:ext cx="2878455" cy="222504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BAB">
        <w:rPr>
          <w:noProof/>
        </w:rPr>
        <mc:AlternateContent>
          <mc:Choice Requires="wps">
            <w:drawing>
              <wp:anchor distT="457200" distB="457200" distL="114300" distR="114300" simplePos="0" relativeHeight="251659264" behindDoc="1" locked="0" layoutInCell="1" allowOverlap="1" wp14:anchorId="4C6DC7E5" wp14:editId="2A9A8697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858000" cy="2286000"/>
                <wp:effectExtent l="0" t="0" r="0" b="0"/>
                <wp:wrapTopAndBottom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286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A9382A" w14:textId="77777777" w:rsidR="001729C7" w:rsidRDefault="008D5C1D">
                            <w:pPr>
                              <w:pStyle w:val="Title"/>
                            </w:pPr>
                            <w:r>
                              <w:t>Maxwell Computer Science Club</w:t>
                            </w:r>
                          </w:p>
                          <w:p w14:paraId="0EDCA27D" w14:textId="77777777" w:rsidR="001729C7" w:rsidRPr="008D5C1D" w:rsidRDefault="008D5C1D">
                            <w:pPr>
                              <w:pStyle w:val="Subtitle"/>
                              <w:rPr>
                                <w:sz w:val="56"/>
                                <w:szCs w:val="56"/>
                              </w:rPr>
                            </w:pPr>
                            <w:r w:rsidRPr="008D5C1D">
                              <w:rPr>
                                <w:sz w:val="56"/>
                                <w:szCs w:val="56"/>
                              </w:rPr>
                              <w:t>CSC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DC7E5" id="Rectangle_x0020_1" o:spid="_x0000_s1026" style="position:absolute;margin-left:0;margin-top:0;width:540pt;height:180pt;z-index:-251657216;visibility:visible;mso-wrap-style:square;mso-width-percent:0;mso-height-percent:0;mso-wrap-distance-left:9pt;mso-wrap-distance-top:36pt;mso-wrap-distance-right:9pt;mso-wrap-distance-bottom:3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" fillcolor="#ca3827 [3204]" stroked="f" strokeweight="2pt">
                <v:fill color2="#f89938 [3205]" rotate="t" focus="100%" type="gradient">
                  <o:fill v:ext="view" type="gradientUnscaled"/>
                </v:fill>
                <v:textbox>
                  <w:txbxContent>
                    <w:p w14:paraId="78A9382A" w14:textId="77777777" w:rsidR="001729C7" w:rsidRDefault="008D5C1D">
                      <w:pPr>
                        <w:pStyle w:val="Title"/>
                      </w:pPr>
                      <w:r>
                        <w:t>Maxwell Computer Science Club</w:t>
                      </w:r>
                    </w:p>
                    <w:p w14:paraId="0EDCA27D" w14:textId="77777777" w:rsidR="001729C7" w:rsidRPr="008D5C1D" w:rsidRDefault="008D5C1D">
                      <w:pPr>
                        <w:pStyle w:val="Subtitle"/>
                        <w:rPr>
                          <w:sz w:val="56"/>
                          <w:szCs w:val="56"/>
                        </w:rPr>
                      </w:pPr>
                      <w:r w:rsidRPr="008D5C1D">
                        <w:rPr>
                          <w:sz w:val="56"/>
                          <w:szCs w:val="56"/>
                        </w:rPr>
                        <w:t>CSC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8D5C1D">
        <w:t>Coming Soon…</w:t>
      </w:r>
      <w:r w:rsidR="00F31E3A">
        <w:t>CSC</w:t>
      </w:r>
    </w:p>
    <w:tbl>
      <w:tblPr>
        <w:tblW w:w="5066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4"/>
        <w:gridCol w:w="1000"/>
        <w:gridCol w:w="8015"/>
      </w:tblGrid>
      <w:tr w:rsidR="003B051D" w14:paraId="0CCCD42C" w14:textId="77777777" w:rsidTr="003B051D">
        <w:trPr>
          <w:trHeight w:val="8305"/>
          <w:jc w:val="center"/>
        </w:trPr>
        <w:tc>
          <w:tcPr>
            <w:tcW w:w="2323" w:type="pct"/>
          </w:tcPr>
          <w:p w14:paraId="5824AA7B" w14:textId="6A269531" w:rsidR="00F31E3A" w:rsidRPr="00D3167D" w:rsidRDefault="00F31E3A" w:rsidP="00F31E3A">
            <w:pPr>
              <w:rPr>
                <w:sz w:val="24"/>
                <w:szCs w:val="24"/>
              </w:rPr>
            </w:pPr>
            <w:r w:rsidRPr="00D3167D">
              <w:rPr>
                <w:sz w:val="24"/>
                <w:szCs w:val="24"/>
              </w:rPr>
              <w:t>Maxwell Intermediate School is excited to launch a new enrichment program for all students,</w:t>
            </w:r>
            <w:r w:rsidR="00D3167D" w:rsidRPr="00D3167D">
              <w:rPr>
                <w:sz w:val="24"/>
                <w:szCs w:val="24"/>
              </w:rPr>
              <w:t xml:space="preserve"> the</w:t>
            </w:r>
            <w:r w:rsidRPr="00D3167D">
              <w:rPr>
                <w:sz w:val="24"/>
                <w:szCs w:val="24"/>
              </w:rPr>
              <w:t xml:space="preserve"> “CSC” </w:t>
            </w:r>
            <w:r w:rsidR="00D3167D" w:rsidRPr="00D3167D">
              <w:rPr>
                <w:sz w:val="24"/>
                <w:szCs w:val="24"/>
              </w:rPr>
              <w:t xml:space="preserve">or </w:t>
            </w:r>
            <w:r w:rsidRPr="00D3167D">
              <w:rPr>
                <w:sz w:val="24"/>
                <w:szCs w:val="24"/>
              </w:rPr>
              <w:t xml:space="preserve">Computer Science Club.  Sessions will be held on Monday afternoons </w:t>
            </w:r>
            <w:r w:rsidR="008D076A">
              <w:rPr>
                <w:sz w:val="24"/>
                <w:szCs w:val="24"/>
              </w:rPr>
              <w:t xml:space="preserve">from 2:15 to 3:15pm </w:t>
            </w:r>
            <w:r w:rsidRPr="00D3167D">
              <w:rPr>
                <w:sz w:val="24"/>
                <w:szCs w:val="24"/>
              </w:rPr>
              <w:t xml:space="preserve">or on Wednesday mornings beginning at 7:00am. </w:t>
            </w:r>
            <w:r w:rsidR="00AB3B1F">
              <w:rPr>
                <w:sz w:val="24"/>
                <w:szCs w:val="24"/>
              </w:rPr>
              <w:t xml:space="preserve">Sessions begin Monday, October 24 and Wednesday, October 26.  </w:t>
            </w:r>
            <w:r w:rsidR="003B051D">
              <w:rPr>
                <w:sz w:val="24"/>
                <w:szCs w:val="24"/>
              </w:rPr>
              <w:t xml:space="preserve">Students will create loops, events and conditionals for everyday tasks. They will investigate different problem solving techniques and create interactive games or stories they can share. </w:t>
            </w:r>
            <w:r w:rsidR="0073202A">
              <w:rPr>
                <w:sz w:val="24"/>
                <w:szCs w:val="24"/>
              </w:rPr>
              <w:t xml:space="preserve">Check it out on </w:t>
            </w:r>
            <w:hyperlink r:id="rId14" w:history="1">
              <w:r w:rsidR="0073202A" w:rsidRPr="0073202A">
                <w:rPr>
                  <w:rStyle w:val="Hyperlink"/>
                  <w:sz w:val="24"/>
                  <w:szCs w:val="24"/>
                </w:rPr>
                <w:t>Code.org</w:t>
              </w:r>
            </w:hyperlink>
            <w:bookmarkStart w:id="0" w:name="_GoBack"/>
            <w:bookmarkEnd w:id="0"/>
            <w:r w:rsidR="0073202A">
              <w:rPr>
                <w:sz w:val="24"/>
                <w:szCs w:val="24"/>
              </w:rPr>
              <w:t>.</w:t>
            </w:r>
          </w:p>
          <w:p w14:paraId="11AD24D3" w14:textId="77777777" w:rsidR="001729C7" w:rsidRDefault="00D3167D">
            <w:pPr>
              <w:pStyle w:val="Heading1"/>
            </w:pPr>
            <w:r>
              <w:t>What is this?</w:t>
            </w:r>
          </w:p>
          <w:p w14:paraId="3A6A7AF5" w14:textId="79FBE4DC" w:rsidR="001729C7" w:rsidRDefault="00D3167D" w:rsidP="00D3167D">
            <w:pPr>
              <w:pStyle w:val="Heading3"/>
            </w:pPr>
            <w:r>
              <w:t>Have you ever wondered how they made Minecraft? Ever thought about how they make animated movies?  Want to create your</w:t>
            </w:r>
            <w:r w:rsidR="00A71DD2">
              <w:t xml:space="preserve"> own computer game? Discover the </w:t>
            </w:r>
            <w:r>
              <w:t>answers to these questions</w:t>
            </w:r>
            <w:r w:rsidR="002F0921">
              <w:t>,</w:t>
            </w:r>
            <w:r>
              <w:t xml:space="preserve"> </w:t>
            </w:r>
            <w:r w:rsidR="00A71DD2">
              <w:t xml:space="preserve">the “how to”, </w:t>
            </w:r>
            <w:r>
              <w:t xml:space="preserve">and more when you become a part of the CSC movement at Maxwell. </w:t>
            </w:r>
          </w:p>
          <w:p w14:paraId="21FBEDB6" w14:textId="77777777" w:rsidR="00D3167D" w:rsidRDefault="00D3167D" w:rsidP="00D3167D">
            <w:pPr>
              <w:rPr>
                <w:rFonts w:asciiTheme="majorHAnsi" w:hAnsiTheme="majorHAnsi"/>
                <w:color w:val="FF0000"/>
                <w:sz w:val="36"/>
                <w:szCs w:val="36"/>
              </w:rPr>
            </w:pPr>
            <w:r>
              <w:rPr>
                <w:rFonts w:asciiTheme="majorHAnsi" w:hAnsiTheme="majorHAnsi"/>
                <w:color w:val="FF0000"/>
                <w:sz w:val="36"/>
                <w:szCs w:val="36"/>
              </w:rPr>
              <w:t>Register Online</w:t>
            </w:r>
            <w:r w:rsidR="00166BAB">
              <w:rPr>
                <w:rFonts w:asciiTheme="majorHAnsi" w:hAnsiTheme="majorHAnsi"/>
                <w:color w:val="FF0000"/>
                <w:sz w:val="36"/>
                <w:szCs w:val="36"/>
              </w:rPr>
              <w:t>:</w:t>
            </w:r>
            <w:r>
              <w:rPr>
                <w:rFonts w:asciiTheme="majorHAnsi" w:hAnsiTheme="majorHAnsi"/>
                <w:color w:val="FF0000"/>
                <w:sz w:val="36"/>
                <w:szCs w:val="36"/>
              </w:rPr>
              <w:t xml:space="preserve"> </w:t>
            </w:r>
            <w:hyperlink r:id="rId15" w:history="1">
              <w:r w:rsidR="00C2202D" w:rsidRPr="00C2202D">
                <w:rPr>
                  <w:rStyle w:val="Hyperlink"/>
                  <w:rFonts w:asciiTheme="majorHAnsi" w:hAnsiTheme="majorHAnsi"/>
                  <w:sz w:val="36"/>
                  <w:szCs w:val="36"/>
                </w:rPr>
                <w:t>Maxwell Computer Science Club (CSC)</w:t>
              </w:r>
            </w:hyperlink>
          </w:p>
          <w:p w14:paraId="681D1A9D" w14:textId="4EF27284" w:rsidR="00F82872" w:rsidRPr="00D3167D" w:rsidRDefault="00166BAB" w:rsidP="006B2A5B">
            <w:r w:rsidRPr="0027121B">
              <w:rPr>
                <w:noProof/>
              </w:rPr>
              <w:drawing>
                <wp:inline distT="0" distB="0" distL="0" distR="0" wp14:anchorId="77F0B02A" wp14:editId="553C7B43">
                  <wp:extent cx="1194435" cy="119978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233104" cy="1238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" w:type="pct"/>
          </w:tcPr>
          <w:p w14:paraId="667E42D8" w14:textId="77777777" w:rsidR="00166BAB" w:rsidRPr="00166BAB" w:rsidRDefault="00166BAB" w:rsidP="00166BAB"/>
          <w:p w14:paraId="14D740D9" w14:textId="77777777" w:rsidR="00166BAB" w:rsidRPr="00166BAB" w:rsidRDefault="00166BAB" w:rsidP="00166BAB"/>
          <w:p w14:paraId="20DF7949" w14:textId="77777777" w:rsidR="00166BAB" w:rsidRPr="00166BAB" w:rsidRDefault="00166BAB" w:rsidP="00166BAB"/>
          <w:p w14:paraId="383C9EB1" w14:textId="77777777" w:rsidR="00166BAB" w:rsidRPr="00166BAB" w:rsidRDefault="00166BAB" w:rsidP="00166BAB"/>
          <w:p w14:paraId="08A0B67C" w14:textId="77777777" w:rsidR="00166BAB" w:rsidRPr="00166BAB" w:rsidRDefault="00166BAB" w:rsidP="00166BAB"/>
          <w:p w14:paraId="18855FC8" w14:textId="77777777" w:rsidR="00166BAB" w:rsidRPr="00166BAB" w:rsidRDefault="00166BAB" w:rsidP="00166BAB"/>
          <w:p w14:paraId="4FB83FFD" w14:textId="77777777" w:rsidR="00166BAB" w:rsidRPr="00166BAB" w:rsidRDefault="00166BAB" w:rsidP="00166BAB"/>
          <w:p w14:paraId="6A7BBFEC" w14:textId="77777777" w:rsidR="00166BAB" w:rsidRPr="00166BAB" w:rsidRDefault="00166BAB" w:rsidP="00166BAB"/>
          <w:p w14:paraId="287EB9F8" w14:textId="77777777" w:rsidR="00166BAB" w:rsidRDefault="00166BAB" w:rsidP="00166BAB"/>
          <w:p w14:paraId="20B134E4" w14:textId="77777777" w:rsidR="001729C7" w:rsidRDefault="001729C7" w:rsidP="00166BAB"/>
          <w:p w14:paraId="4946C17B" w14:textId="77777777" w:rsidR="00166BAB" w:rsidRPr="00166BAB" w:rsidRDefault="00166BAB" w:rsidP="00166BAB"/>
        </w:tc>
        <w:tc>
          <w:tcPr>
            <w:tcW w:w="2380" w:type="pct"/>
          </w:tcPr>
          <w:tbl>
            <w:tblPr>
              <w:tblW w:w="5310" w:type="dxa"/>
              <w:tblInd w:w="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310"/>
            </w:tblGrid>
            <w:tr w:rsidR="001729C7" w14:paraId="5D022551" w14:textId="77777777" w:rsidTr="00BC2820">
              <w:trPr>
                <w:cantSplit/>
                <w:trHeight w:val="2920"/>
              </w:trPr>
              <w:tc>
                <w:tcPr>
                  <w:tcW w:w="5310" w:type="dxa"/>
                </w:tcPr>
                <w:p w14:paraId="3A795D6E" w14:textId="77777777" w:rsidR="001729C7" w:rsidRDefault="00166BAB">
                  <w:r>
                    <w:rPr>
                      <w:noProof/>
                    </w:rPr>
                    <w:drawing>
                      <wp:inline distT="0" distB="0" distL="0" distR="0" wp14:anchorId="58E10691" wp14:editId="28F4DE70">
                        <wp:extent cx="2746375" cy="1958340"/>
                        <wp:effectExtent l="152400" t="152400" r="149225" b="149860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42-18851905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81174" cy="1983154"/>
                                </a:xfrm>
                                <a:prstGeom prst="rect">
                                  <a:avLst/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729C7" w14:paraId="631D1151" w14:textId="77777777" w:rsidTr="00BC2820">
              <w:trPr>
                <w:cantSplit/>
                <w:trHeight w:val="311"/>
              </w:trPr>
              <w:tc>
                <w:tcPr>
                  <w:tcW w:w="5310" w:type="dxa"/>
                </w:tcPr>
                <w:p w14:paraId="365E84E5" w14:textId="77777777" w:rsidR="001729C7" w:rsidRDefault="001729C7" w:rsidP="00F31E3A">
                  <w:pPr>
                    <w:pStyle w:val="Caption"/>
                  </w:pPr>
                </w:p>
              </w:tc>
            </w:tr>
            <w:tr w:rsidR="001729C7" w14:paraId="223D202A" w14:textId="77777777" w:rsidTr="00BC2820">
              <w:trPr>
                <w:cantSplit/>
                <w:trHeight w:val="3008"/>
              </w:trPr>
              <w:tc>
                <w:tcPr>
                  <w:tcW w:w="5310" w:type="dxa"/>
                </w:tcPr>
                <w:p w14:paraId="6D2E3F3E" w14:textId="77777777" w:rsidR="001729C7" w:rsidRDefault="00166BAB">
                  <w:r>
                    <w:rPr>
                      <w:noProof/>
                    </w:rPr>
                    <w:drawing>
                      <wp:inline distT="0" distB="0" distL="0" distR="0" wp14:anchorId="7EC0DCBB" wp14:editId="64588285">
                        <wp:extent cx="2846349" cy="2028825"/>
                        <wp:effectExtent l="152400" t="152400" r="151130" b="155575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42-19720715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72268" cy="2047299"/>
                                </a:xfrm>
                                <a:prstGeom prst="rect">
                                  <a:avLst/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729C7" w14:paraId="2AA2A772" w14:textId="77777777" w:rsidTr="00BC2820">
              <w:trPr>
                <w:cantSplit/>
                <w:trHeight w:val="281"/>
              </w:trPr>
              <w:tc>
                <w:tcPr>
                  <w:tcW w:w="5310" w:type="dxa"/>
                </w:tcPr>
                <w:p w14:paraId="1E07C1CD" w14:textId="3F5AB10E" w:rsidR="001729C7" w:rsidRDefault="001729C7" w:rsidP="006B2A5B">
                  <w:pPr>
                    <w:pStyle w:val="Caption"/>
                    <w:ind w:left="0"/>
                  </w:pPr>
                </w:p>
              </w:tc>
            </w:tr>
          </w:tbl>
          <w:p w14:paraId="3CFE8F50" w14:textId="77777777" w:rsidR="001729C7" w:rsidRDefault="001729C7"/>
        </w:tc>
      </w:tr>
    </w:tbl>
    <w:p w14:paraId="5D30BBAC" w14:textId="77777777" w:rsidR="001729C7" w:rsidRDefault="001729C7" w:rsidP="006B2A5B"/>
    <w:sectPr w:rsidR="001729C7">
      <w:pgSz w:w="12240" w:h="15840"/>
      <w:pgMar w:top="720" w:right="1080" w:bottom="720" w:left="1080" w:header="720" w:footer="720" w:gutter="0"/>
      <w:pgBorders w:zOrder="back" w:display="notFirstPage" w:offsetFrom="page">
        <w:top w:val="single" w:sz="12" w:space="31" w:color="F83500" w:themeColor="accent3"/>
        <w:left w:val="single" w:sz="12" w:space="31" w:color="F83500" w:themeColor="accent3"/>
        <w:bottom w:val="single" w:sz="12" w:space="31" w:color="F83500" w:themeColor="accent3"/>
        <w:right w:val="single" w:sz="12" w:space="31" w:color="F83500" w:themeColor="accent3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FA25A7" w14:textId="77777777" w:rsidR="002A2295" w:rsidRDefault="002A2295" w:rsidP="00EB316D">
      <w:pPr>
        <w:spacing w:after="0" w:line="240" w:lineRule="auto"/>
      </w:pPr>
      <w:r>
        <w:separator/>
      </w:r>
    </w:p>
  </w:endnote>
  <w:endnote w:type="continuationSeparator" w:id="0">
    <w:p w14:paraId="74830DE1" w14:textId="77777777" w:rsidR="002A2295" w:rsidRDefault="002A2295" w:rsidP="00EB3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メイリオ">
    <w:charset w:val="80"/>
    <w:family w:val="auto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1DDA5C" w14:textId="77777777" w:rsidR="002A2295" w:rsidRDefault="002A2295" w:rsidP="00EB316D">
      <w:pPr>
        <w:spacing w:after="0" w:line="240" w:lineRule="auto"/>
      </w:pPr>
      <w:r>
        <w:separator/>
      </w:r>
    </w:p>
  </w:footnote>
  <w:footnote w:type="continuationSeparator" w:id="0">
    <w:p w14:paraId="008BA3AB" w14:textId="77777777" w:rsidR="002A2295" w:rsidRDefault="002A2295" w:rsidP="00EB31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306C08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oNotDisplayPageBoundarie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C1D"/>
    <w:rsid w:val="00166BAB"/>
    <w:rsid w:val="001729C7"/>
    <w:rsid w:val="002A2295"/>
    <w:rsid w:val="002F0921"/>
    <w:rsid w:val="003B051D"/>
    <w:rsid w:val="006B2A5B"/>
    <w:rsid w:val="0073202A"/>
    <w:rsid w:val="008D076A"/>
    <w:rsid w:val="008D5C1D"/>
    <w:rsid w:val="00A71DD2"/>
    <w:rsid w:val="00AB3B1F"/>
    <w:rsid w:val="00BC2820"/>
    <w:rsid w:val="00C2202D"/>
    <w:rsid w:val="00D3167D"/>
    <w:rsid w:val="00E462A7"/>
    <w:rsid w:val="00E96622"/>
    <w:rsid w:val="00EB316D"/>
    <w:rsid w:val="00F31E3A"/>
    <w:rsid w:val="00F82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67ECA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paragraph" w:styleId="Heading2">
    <w:name w:val="heading 2"/>
    <w:basedOn w:val="Normal"/>
    <w:next w:val="NormalIndent"/>
    <w:link w:val="Heading2Char"/>
    <w:uiPriority w:val="4"/>
    <w:unhideWhenUsed/>
    <w:qFormat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Caption">
    <w:name w:val="caption"/>
    <w:basedOn w:val="Normal"/>
    <w:uiPriority w:val="9"/>
    <w:unhideWhenUsed/>
    <w:qFormat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Heading2Char">
    <w:name w:val="Heading 2 Char"/>
    <w:basedOn w:val="DefaultParagraphFont"/>
    <w:link w:val="Heading2"/>
    <w:uiPriority w:val="4"/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NormalIndent">
    <w:name w:val="Normal Indent"/>
    <w:basedOn w:val="Normal"/>
    <w:uiPriority w:val="8"/>
    <w:unhideWhenUsed/>
    <w:qFormat/>
    <w:pPr>
      <w:ind w:left="720"/>
      <w:jc w:val="right"/>
    </w:pPr>
  </w:style>
  <w:style w:type="character" w:styleId="Hyperlink">
    <w:name w:val="Hyperlink"/>
    <w:basedOn w:val="DefaultParagraphFont"/>
    <w:uiPriority w:val="99"/>
    <w:unhideWhenUsed/>
    <w:rsid w:val="00C2202D"/>
    <w:rPr>
      <w:color w:val="FF621D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B31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16D"/>
  </w:style>
  <w:style w:type="paragraph" w:styleId="Footer">
    <w:name w:val="footer"/>
    <w:basedOn w:val="Normal"/>
    <w:link w:val="FooterChar"/>
    <w:uiPriority w:val="99"/>
    <w:unhideWhenUsed/>
    <w:rsid w:val="00EB31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1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3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webSettings" Target="webSettings.xml"/><Relationship Id="rId20" Type="http://schemas.openxmlformats.org/officeDocument/2006/relationships/theme" Target="theme/theme1.xm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hyperlink" Target="https://code.org/" TargetMode="External"/><Relationship Id="rId15" Type="http://schemas.openxmlformats.org/officeDocument/2006/relationships/hyperlink" Target="https://docs.google.com/forms/d/e/1FAIpQLSfrPfW0w7EIsV_qoOQ3ub6YW9GJIMlRozIzSxD7u_hHi44lYQ/viewform" TargetMode="External"/><Relationship Id="rId16" Type="http://schemas.openxmlformats.org/officeDocument/2006/relationships/image" Target="media/image3.tiff"/><Relationship Id="rId17" Type="http://schemas.openxmlformats.org/officeDocument/2006/relationships/image" Target="media/image4.png"/><Relationship Id="rId18" Type="http://schemas.openxmlformats.org/officeDocument/2006/relationships/image" Target="media/image5.png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customXml" Target="../customXml/item5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Applications/Microsoft%20Word.app/Contents/Resources/en.lproj/Family%20Update.dotx" TargetMode="External"/></Relationships>
</file>

<file path=word/theme/theme1.xml><?xml version="1.0" encoding="utf-8"?>
<a:theme xmlns:a="http://schemas.openxmlformats.org/drawingml/2006/main" name="Family Update">
  <a:themeElements>
    <a:clrScheme name="Family Update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CA3827"/>
      </a:accent1>
      <a:accent2>
        <a:srgbClr val="F89938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Family Update">
      <a:majorFont>
        <a:latin typeface="Calisto MT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Trebuchet MS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CTQFD2CFPMXN-979-699</_dlc_DocId>
    <_dlc_DocIdUrl xmlns="498267d4-2a5a-4c72-99d3-cf7236a95ce8">
      <Url>https://msft.spoppe.com/teams/cpub/teams/Consumer/templates/_layouts/15/DocIdRedir.aspx?ID=CTQFD2CFPMXN-979-699</Url>
      <Description>CTQFD2CFPMXN-979-699</Description>
    </_dlc_DocIdUrl>
    <SharedWithDetails xmlns="498267d4-2a5a-4c72-99d3-cf7236a95ce8">{}</SharedWithDetails>
    <SharedWithUsers xmlns="498267d4-2a5a-4c72-99d3-cf7236a95ce8">
      <UserInfo>
        <DisplayName/>
        <AccountId xsi:nil="true"/>
        <AccountType/>
      </UserInfo>
    </SharedWithUsers>
    <SharingHintHash xmlns="498267d4-2a5a-4c72-99d3-cf7236a95ce8">1245024977</SharingHintHash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BBAC77-A114-44D2-8F32-44B88D84BB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2AAD48-C095-42FA-B48E-673BADEE4496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customXml/itemProps3.xml><?xml version="1.0" encoding="utf-8"?>
<ds:datastoreItem xmlns:ds="http://schemas.openxmlformats.org/officeDocument/2006/customXml" ds:itemID="{2F74CC2B-9BFA-4522-85E7-9DAF2F6EDC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5C5C4A-57CD-4669-831C-4E00CD7FF52E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0C45D678-C1DB-B74A-9BA0-F37E78353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Family Update.dotx</Template>
  <TotalTime>18</TotalTime>
  <Pages>1</Pages>
  <Words>154</Words>
  <Characters>880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cp:lastPrinted>2016-09-15T19:02:00Z</cp:lastPrinted>
  <dcterms:created xsi:type="dcterms:W3CDTF">2016-09-16T17:14:00Z</dcterms:created>
  <dcterms:modified xsi:type="dcterms:W3CDTF">2016-09-16T17:24:00Z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99d7d4bc-a8b2-4e0f-af6a-3738d3ab469d</vt:lpwstr>
  </property>
  <property fmtid="{D5CDD505-2E9C-101B-9397-08002B2CF9AE}" pid="4" name="AssetID">
    <vt:lpwstr>TF10002066</vt:lpwstr>
  </property>
</Properties>
</file>